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3F192D89" w14:textId="77777777" w:rsidTr="008A67A7">
        <w:trPr>
          <w:trHeight w:val="7920"/>
          <w:tblHeader/>
        </w:trPr>
        <w:tc>
          <w:tcPr>
            <w:tcW w:w="7819" w:type="dxa"/>
          </w:tcPr>
          <w:p w14:paraId="65D09AD9" w14:textId="77777777" w:rsidR="00897FB4" w:rsidRPr="005912B4" w:rsidRDefault="00273539" w:rsidP="00897FB4">
            <w:pPr>
              <w:pStyle w:val="Title"/>
              <w:rPr>
                <w:color w:val="00B050"/>
                <w:sz w:val="52"/>
                <w:szCs w:val="52"/>
              </w:rPr>
            </w:pPr>
            <w:bookmarkStart w:id="0" w:name="_GoBack"/>
            <w:bookmarkEnd w:id="0"/>
            <w:r w:rsidRPr="005912B4">
              <w:rPr>
                <w:color w:val="00B050"/>
                <w:sz w:val="52"/>
                <w:szCs w:val="52"/>
              </w:rPr>
              <w:t>Special Education and IEP’s</w:t>
            </w:r>
          </w:p>
          <w:p w14:paraId="0ED153E3" w14:textId="77777777" w:rsidR="00897FB4" w:rsidRPr="005912B4" w:rsidRDefault="00ED7865" w:rsidP="00897FB4">
            <w:pPr>
              <w:pStyle w:val="Subtitle"/>
              <w:rPr>
                <w:rFonts w:ascii="Abadi" w:hAnsi="Abadi"/>
                <w:i/>
                <w:iCs/>
                <w:sz w:val="40"/>
                <w:szCs w:val="40"/>
              </w:rPr>
            </w:pPr>
            <w:r w:rsidRPr="005912B4">
              <w:rPr>
                <w:rFonts w:ascii="Abadi" w:hAnsi="Abadi"/>
                <w:i/>
                <w:iCs/>
                <w:sz w:val="40"/>
                <w:szCs w:val="40"/>
              </w:rPr>
              <w:t>Presented by Debra Flana</w:t>
            </w:r>
            <w:r w:rsidR="00A11F8B" w:rsidRPr="005912B4">
              <w:rPr>
                <w:rFonts w:ascii="Abadi" w:hAnsi="Abadi"/>
                <w:i/>
                <w:iCs/>
                <w:sz w:val="40"/>
                <w:szCs w:val="40"/>
              </w:rPr>
              <w:t>gan</w:t>
            </w:r>
            <w:r w:rsidR="00273539" w:rsidRPr="005912B4">
              <w:rPr>
                <w:rFonts w:ascii="Abadi" w:hAnsi="Abadi"/>
                <w:i/>
                <w:iCs/>
                <w:sz w:val="40"/>
                <w:szCs w:val="40"/>
              </w:rPr>
              <w:t xml:space="preserve"> of treehouse</w:t>
            </w:r>
          </w:p>
          <w:p w14:paraId="0F8BE696" w14:textId="46659EBF" w:rsidR="00897FB4" w:rsidRPr="00273539" w:rsidRDefault="00AC0B0C" w:rsidP="00897FB4">
            <w:pPr>
              <w:pStyle w:val="Date"/>
              <w:rPr>
                <w:color w:val="7030A0"/>
              </w:rPr>
            </w:pPr>
            <w:r>
              <w:rPr>
                <w:color w:val="7030A0"/>
              </w:rPr>
              <w:t>February 24</w:t>
            </w:r>
            <w:r w:rsidR="00862016">
              <w:rPr>
                <w:color w:val="7030A0"/>
              </w:rPr>
              <w:t>, 2020</w:t>
            </w:r>
          </w:p>
          <w:p w14:paraId="0519C809" w14:textId="77777777" w:rsidR="00897FB4" w:rsidRPr="005912B4" w:rsidRDefault="00A11F8B" w:rsidP="00897FB4">
            <w:pPr>
              <w:pStyle w:val="Time"/>
              <w:rPr>
                <w:b w:val="0"/>
                <w:bCs w:val="0"/>
                <w:color w:val="00B050"/>
              </w:rPr>
            </w:pPr>
            <w:r w:rsidRPr="005912B4">
              <w:rPr>
                <w:b w:val="0"/>
                <w:bCs w:val="0"/>
                <w:color w:val="00B050"/>
              </w:rPr>
              <w:t>10:00am – 12:</w:t>
            </w:r>
            <w:r w:rsidR="00273539" w:rsidRPr="005912B4">
              <w:rPr>
                <w:b w:val="0"/>
                <w:bCs w:val="0"/>
                <w:color w:val="00B050"/>
              </w:rPr>
              <w:t>3</w:t>
            </w:r>
            <w:r w:rsidRPr="005912B4">
              <w:rPr>
                <w:b w:val="0"/>
                <w:bCs w:val="0"/>
                <w:color w:val="00B050"/>
              </w:rPr>
              <w:t>0pm</w:t>
            </w:r>
          </w:p>
          <w:p w14:paraId="491BB5F2" w14:textId="6ACC265F" w:rsidR="00897FB4" w:rsidRDefault="00BD4DE8" w:rsidP="00897FB4">
            <w:pPr>
              <w:pStyle w:val="Location"/>
              <w:rPr>
                <w:color w:val="00B050"/>
              </w:rPr>
            </w:pPr>
            <w:r w:rsidRPr="00D04A8B">
              <w:rPr>
                <w:color w:val="00B050"/>
              </w:rPr>
              <w:t xml:space="preserve">CFSF </w:t>
            </w:r>
            <w:r w:rsidR="00AC0B0C">
              <w:rPr>
                <w:color w:val="00B050"/>
              </w:rPr>
              <w:t>Fife</w:t>
            </w:r>
            <w:r w:rsidR="00A11F8B" w:rsidRPr="00D04A8B">
              <w:rPr>
                <w:color w:val="00B050"/>
              </w:rPr>
              <w:t xml:space="preserve"> Office</w:t>
            </w:r>
          </w:p>
          <w:p w14:paraId="3380AA89" w14:textId="77777777" w:rsidR="00FB2B14" w:rsidRPr="00FB2B14" w:rsidRDefault="00FB2B14" w:rsidP="00FB2B14">
            <w:pPr>
              <w:pStyle w:val="Location"/>
              <w:rPr>
                <w:color w:val="00B050"/>
              </w:rPr>
            </w:pPr>
            <w:r w:rsidRPr="00FB2B14">
              <w:rPr>
                <w:color w:val="00B050"/>
              </w:rPr>
              <w:t>4505 Pacific HWY East Suite B</w:t>
            </w:r>
          </w:p>
          <w:p w14:paraId="34E8EBEB" w14:textId="6A1B0B41" w:rsidR="00FB2B14" w:rsidRDefault="00FB2B14" w:rsidP="00FB2B14">
            <w:pPr>
              <w:pStyle w:val="Location"/>
              <w:rPr>
                <w:color w:val="00B050"/>
              </w:rPr>
            </w:pPr>
            <w:r w:rsidRPr="00FB2B14">
              <w:rPr>
                <w:color w:val="00B050"/>
              </w:rPr>
              <w:t>Fife, WA 98424</w:t>
            </w:r>
          </w:p>
          <w:p w14:paraId="0B1EFE94" w14:textId="05221748" w:rsidR="00897FB4" w:rsidRPr="00897FB4" w:rsidRDefault="0009493C" w:rsidP="00897FB4">
            <w:r>
              <w:rPr>
                <w:rFonts w:ascii="Comic Sans MS" w:hAnsi="Comic Sans MS"/>
                <w:color w:val="000000"/>
              </w:rPr>
              <w:t>Debra</w:t>
            </w:r>
            <w:r w:rsidR="00FC7129">
              <w:rPr>
                <w:rFonts w:ascii="Comic Sans MS" w:hAnsi="Comic Sans MS"/>
                <w:color w:val="000000"/>
              </w:rPr>
              <w:t xml:space="preserve"> </w:t>
            </w:r>
            <w:r w:rsidR="00273539">
              <w:rPr>
                <w:rFonts w:ascii="Comic Sans MS" w:hAnsi="Comic Sans MS"/>
                <w:color w:val="000000"/>
              </w:rPr>
              <w:t xml:space="preserve">Flanagan, a </w:t>
            </w:r>
            <w:r w:rsidR="00FC7129">
              <w:rPr>
                <w:rFonts w:ascii="Comic Sans MS" w:hAnsi="Comic Sans MS"/>
                <w:color w:val="000000"/>
              </w:rPr>
              <w:t>Treehouse</w:t>
            </w:r>
            <w:r w:rsidR="00273539">
              <w:rPr>
                <w:rFonts w:ascii="Comic Sans MS" w:hAnsi="Comic Sans MS"/>
                <w:color w:val="000000"/>
              </w:rPr>
              <w:t xml:space="preserve"> Advocate will present a training on S</w:t>
            </w:r>
            <w:r w:rsidR="00FC7129">
              <w:rPr>
                <w:rFonts w:ascii="Comic Sans MS" w:hAnsi="Comic Sans MS"/>
                <w:color w:val="000000"/>
              </w:rPr>
              <w:t xml:space="preserve">pecial Education </w:t>
            </w:r>
            <w:r w:rsidR="00273539">
              <w:rPr>
                <w:rFonts w:ascii="Comic Sans MS" w:hAnsi="Comic Sans MS"/>
                <w:color w:val="000000"/>
              </w:rPr>
              <w:t xml:space="preserve">and </w:t>
            </w:r>
            <w:r w:rsidR="00FC7129">
              <w:rPr>
                <w:rFonts w:ascii="Comic Sans MS" w:hAnsi="Comic Sans MS"/>
                <w:color w:val="000000"/>
              </w:rPr>
              <w:t>IEP’s. </w:t>
            </w:r>
            <w:r w:rsidR="00273539">
              <w:rPr>
                <w:rFonts w:ascii="Comic Sans MS" w:hAnsi="Comic Sans MS"/>
                <w:color w:val="000000"/>
              </w:rPr>
              <w:t xml:space="preserve"> </w:t>
            </w:r>
            <w:r w:rsidR="005912B4">
              <w:rPr>
                <w:rFonts w:ascii="Comic Sans MS" w:hAnsi="Comic Sans MS"/>
                <w:color w:val="000000"/>
              </w:rPr>
              <w:t xml:space="preserve">Debra has over 11 years of experience and will give tips on how to advocate for your child’s educational needs.  She will also talk about 504 Plans and other pertinent topics.  </w:t>
            </w:r>
            <w:r w:rsidR="00273539" w:rsidRPr="00390247">
              <w:rPr>
                <w:rFonts w:ascii="Comic Sans MS" w:hAnsi="Comic Sans MS"/>
                <w:b/>
                <w:color w:val="7030A0"/>
                <w:sz w:val="32"/>
                <w:szCs w:val="32"/>
              </w:rPr>
              <w:t>Lunch and refreshments will be provided</w:t>
            </w:r>
            <w:r w:rsidR="00390247">
              <w:rPr>
                <w:rFonts w:ascii="Comic Sans MS" w:hAnsi="Comic Sans MS"/>
                <w:b/>
                <w:color w:val="7030A0"/>
                <w:sz w:val="32"/>
                <w:szCs w:val="32"/>
              </w:rPr>
              <w:t>.</w:t>
            </w:r>
          </w:p>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1EE9E15F" w14:textId="77777777" w:rsidTr="008A67A7">
        <w:trPr>
          <w:trHeight w:hRule="exact" w:val="900"/>
          <w:tblHeader/>
        </w:trPr>
        <w:tc>
          <w:tcPr>
            <w:tcW w:w="9216" w:type="dxa"/>
            <w:shd w:val="clear" w:color="auto" w:fill="F7F3E2" w:themeFill="background2"/>
            <w:vAlign w:val="center"/>
          </w:tcPr>
          <w:p w14:paraId="43F4BC55" w14:textId="0682414C" w:rsidR="00897FB4" w:rsidRPr="008A67A7" w:rsidRDefault="00390247" w:rsidP="001570B2">
            <w:pPr>
              <w:pStyle w:val="ContactInfo"/>
              <w:rPr>
                <w:b/>
                <w:bCs/>
                <w:sz w:val="32"/>
                <w:szCs w:val="32"/>
              </w:rPr>
            </w:pPr>
            <w:r>
              <w:rPr>
                <w:b/>
                <w:bCs/>
                <w:color w:val="00B050"/>
                <w:sz w:val="32"/>
                <w:szCs w:val="32"/>
              </w:rPr>
              <w:t>If you would like to attend, Please Contact</w:t>
            </w:r>
            <w:r w:rsidR="001570B2" w:rsidRPr="00FB2B14">
              <w:rPr>
                <w:b/>
                <w:bCs/>
                <w:color w:val="00B050"/>
                <w:sz w:val="32"/>
                <w:szCs w:val="32"/>
              </w:rPr>
              <w:t xml:space="preserve"> </w:t>
            </w:r>
            <w:r w:rsidR="00BD4DE8" w:rsidRPr="00FB2B14">
              <w:rPr>
                <w:b/>
                <w:bCs/>
                <w:color w:val="00B050"/>
                <w:sz w:val="32"/>
                <w:szCs w:val="32"/>
              </w:rPr>
              <w:t>Michelle and Karen</w:t>
            </w:r>
            <w:r w:rsidR="00897FB4" w:rsidRPr="00FB2B14">
              <w:rPr>
                <w:b/>
                <w:bCs/>
                <w:color w:val="00B050"/>
                <w:sz w:val="32"/>
                <w:szCs w:val="32"/>
              </w:rPr>
              <w:t xml:space="preserve"> @ </w:t>
            </w:r>
            <w:r w:rsidR="00A11F8B" w:rsidRPr="00FB2B14">
              <w:rPr>
                <w:b/>
                <w:bCs/>
                <w:color w:val="00B050"/>
                <w:sz w:val="32"/>
                <w:szCs w:val="32"/>
              </w:rPr>
              <w:t>(360)895-7889</w:t>
            </w:r>
            <w:r>
              <w:rPr>
                <w:b/>
                <w:bCs/>
                <w:color w:val="00B050"/>
                <w:sz w:val="32"/>
                <w:szCs w:val="32"/>
              </w:rPr>
              <w:t xml:space="preserve"> or email: main@cfsf.net</w:t>
            </w:r>
          </w:p>
        </w:tc>
      </w:tr>
    </w:tbl>
    <w:p w14:paraId="0D77C0D9" w14:textId="77777777" w:rsidR="002A068F" w:rsidRDefault="002A068F" w:rsidP="00A95506">
      <w:pPr>
        <w:pStyle w:val="NoSpacing"/>
      </w:pPr>
    </w:p>
    <w:sectPr w:rsidR="002A068F" w:rsidSect="00FB2B14">
      <w:headerReference w:type="default" r:id="rId11"/>
      <w:footerReference w:type="default" r:id="rId12"/>
      <w:headerReference w:type="first" r:id="rId13"/>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02CDE" w14:textId="77777777" w:rsidR="00A203EB" w:rsidRDefault="00A203EB" w:rsidP="0068245E">
      <w:pPr>
        <w:spacing w:after="0" w:line="240" w:lineRule="auto"/>
      </w:pPr>
      <w:r>
        <w:separator/>
      </w:r>
    </w:p>
  </w:endnote>
  <w:endnote w:type="continuationSeparator" w:id="0">
    <w:p w14:paraId="1D8EF08B" w14:textId="77777777" w:rsidR="00A203EB" w:rsidRDefault="00A203EB"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w:altName w:val="Abadi"/>
    <w:charset w:val="00"/>
    <w:family w:val="swiss"/>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253EBF59"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18339" w14:textId="77777777" w:rsidR="00A203EB" w:rsidRDefault="00A203EB" w:rsidP="0068245E">
      <w:pPr>
        <w:spacing w:after="0" w:line="240" w:lineRule="auto"/>
      </w:pPr>
      <w:r>
        <w:separator/>
      </w:r>
    </w:p>
  </w:footnote>
  <w:footnote w:type="continuationSeparator" w:id="0">
    <w:p w14:paraId="0CCFD44B" w14:textId="77777777" w:rsidR="00A203EB" w:rsidRDefault="00A203EB"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38291"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7B925182" wp14:editId="374DDC84">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3DB2AE"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41118A32" wp14:editId="58EF7CA0">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095538B7"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B553" w14:textId="77777777" w:rsidR="005912B4" w:rsidRDefault="00897FB4">
    <w:pPr>
      <w:pStyle w:val="Header"/>
      <w:rPr>
        <w:noProof/>
      </w:rPr>
    </w:pPr>
    <w:r>
      <w:rPr>
        <w:noProof/>
        <w:lang w:eastAsia="en-US"/>
      </w:rPr>
      <mc:AlternateContent>
        <mc:Choice Requires="wps">
          <w:drawing>
            <wp:anchor distT="0" distB="0" distL="114300" distR="114300" simplePos="0" relativeHeight="251642880" behindDoc="1" locked="1" layoutInCell="1" allowOverlap="1" wp14:anchorId="768CE581" wp14:editId="75DC0830">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solidFill>
                        <a:srgbClr val="8D23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32FCF362"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" path="m,l6848856,r,9144000l,9144000,,xm466133,466133r,8211734l6382723,8677867r,-8211734l466133,466133xe" fillcolor="#8d2388"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p w14:paraId="3953E753" w14:textId="77777777" w:rsidR="005912B4" w:rsidRDefault="005912B4">
    <w:pPr>
      <w:pStyle w:val="Header"/>
      <w:rPr>
        <w:noProof/>
      </w:rPr>
    </w:pPr>
  </w:p>
  <w:p w14:paraId="0161A8ED" w14:textId="77777777" w:rsidR="005912B4" w:rsidRDefault="005912B4">
    <w:pPr>
      <w:pStyle w:val="Header"/>
      <w:rPr>
        <w:noProof/>
      </w:rPr>
    </w:pPr>
  </w:p>
  <w:p w14:paraId="27697FE7" w14:textId="77777777" w:rsidR="005912B4" w:rsidRDefault="005912B4">
    <w:pPr>
      <w:pStyle w:val="Header"/>
      <w:rPr>
        <w:noProof/>
      </w:rPr>
    </w:pPr>
  </w:p>
  <w:p w14:paraId="66DBA93A" w14:textId="1A9A2AD2" w:rsidR="009124DD" w:rsidRDefault="005912B4">
    <w:pPr>
      <w:pStyle w:val="Header"/>
    </w:pPr>
    <w:r>
      <w:rPr>
        <w:noProof/>
      </w:rPr>
      <w:drawing>
        <wp:inline distT="0" distB="0" distL="0" distR="0" wp14:anchorId="0CA98B4C" wp14:editId="63505372">
          <wp:extent cx="4876800" cy="18472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ary_kids_by_bus.jpg"/>
                  <pic:cNvPicPr/>
                </pic:nvPicPr>
                <pic:blipFill>
                  <a:blip r:embed="rId1">
                    <a:extLst>
                      <a:ext uri="{837473B0-CC2E-450A-ABE3-18F120FF3D39}">
                        <a1611:picAttrSrcUrl xmlns:a1611="http://schemas.microsoft.com/office/drawing/2016/11/main" r:id="rId2"/>
                      </a:ext>
                    </a:extLst>
                  </a:blip>
                  <a:stretch>
                    <a:fillRect/>
                  </a:stretch>
                </pic:blipFill>
                <pic:spPr>
                  <a:xfrm>
                    <a:off x="0" y="0"/>
                    <a:ext cx="4905044" cy="18579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8D"/>
    <w:rsid w:val="00024A3A"/>
    <w:rsid w:val="0009493C"/>
    <w:rsid w:val="000E33EA"/>
    <w:rsid w:val="001570B2"/>
    <w:rsid w:val="001624C3"/>
    <w:rsid w:val="00220400"/>
    <w:rsid w:val="002733AA"/>
    <w:rsid w:val="00273539"/>
    <w:rsid w:val="002A068F"/>
    <w:rsid w:val="00390247"/>
    <w:rsid w:val="004611DB"/>
    <w:rsid w:val="005912B4"/>
    <w:rsid w:val="005D2D39"/>
    <w:rsid w:val="00665983"/>
    <w:rsid w:val="0068245E"/>
    <w:rsid w:val="0069500E"/>
    <w:rsid w:val="00713F12"/>
    <w:rsid w:val="007A4EDB"/>
    <w:rsid w:val="00834305"/>
    <w:rsid w:val="00862016"/>
    <w:rsid w:val="00897FB4"/>
    <w:rsid w:val="008A67A7"/>
    <w:rsid w:val="009124DD"/>
    <w:rsid w:val="0094423C"/>
    <w:rsid w:val="00A11F8B"/>
    <w:rsid w:val="00A203EB"/>
    <w:rsid w:val="00A95506"/>
    <w:rsid w:val="00AB123B"/>
    <w:rsid w:val="00AC0B0C"/>
    <w:rsid w:val="00B168F9"/>
    <w:rsid w:val="00BA118D"/>
    <w:rsid w:val="00BD4DE8"/>
    <w:rsid w:val="00C67FD5"/>
    <w:rsid w:val="00C93A32"/>
    <w:rsid w:val="00CE754C"/>
    <w:rsid w:val="00CF207A"/>
    <w:rsid w:val="00D04A8B"/>
    <w:rsid w:val="00D529A9"/>
    <w:rsid w:val="00E402F3"/>
    <w:rsid w:val="00E43EFE"/>
    <w:rsid w:val="00E83836"/>
    <w:rsid w:val="00ED7865"/>
    <w:rsid w:val="00FA114A"/>
    <w:rsid w:val="00FB2B14"/>
    <w:rsid w:val="00FC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B207BF"/>
  <w15:chartTrackingRefBased/>
  <w15:docId w15:val="{EAA86C2D-AE0A-46AC-B7E2-8DF95F02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https://news.schoolsdo.org/2018/03/obituary-linda-of-brown-v-board-of-ed/" TargetMode="External"/><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cy\AppData\Roaming\Microsoft\Templates\Springtime%20event%20flyer.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4.xml><?xml version="1.0" encoding="utf-8"?>
<ds:datastoreItem xmlns:ds="http://schemas.openxmlformats.org/officeDocument/2006/customXml" ds:itemID="{D67D1BEC-0ED1-4114-BF4D-46D91288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0</TotalTime>
  <Pages>1</Pages>
  <Words>87</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Edlund</dc:creator>
  <cp:keywords/>
  <dc:description/>
  <cp:lastModifiedBy>Jennie Brusco</cp:lastModifiedBy>
  <cp:revision>2</cp:revision>
  <cp:lastPrinted>2020-01-24T23:54:00Z</cp:lastPrinted>
  <dcterms:created xsi:type="dcterms:W3CDTF">2020-01-29T18:21:00Z</dcterms:created>
  <dcterms:modified xsi:type="dcterms:W3CDTF">2020-01-29T18:21:00Z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